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100 М</w:t>
      </w:r>
    </w:p>
    <w:tbl>
      <w:tblPr>
        <w:tblW w:w="14804" w:type="dxa"/>
        <w:tblLook w:val="00A0"/>
      </w:tblPr>
      <w:tblGrid>
        <w:gridCol w:w="980"/>
        <w:gridCol w:w="3580"/>
        <w:gridCol w:w="1300"/>
        <w:gridCol w:w="1920"/>
        <w:gridCol w:w="1080"/>
        <w:gridCol w:w="940"/>
        <w:gridCol w:w="964"/>
        <w:gridCol w:w="4040"/>
      </w:tblGrid>
      <w:tr w:rsidR="006125E0" w:rsidRPr="00A80178" w:rsidTr="004E57A2">
        <w:trPr>
          <w:trHeight w:val="66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Фин. Забеги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 М МУЖ 2000 И СТАРШЕ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ПЕРЕВОЩИКОВ АРТУР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10,87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10,78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ЕЮ,НН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ОРАЗМАМЕДОВ МЕЙЛИС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11,21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 НН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РОЗОВ НИКИТА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11,53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ГРИШИН ВИКТОР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НАБ.ЧЕЛНЫ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11,65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НУРГАЛИЕВ ДАМИР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ВАЛИУЛЛИН РАИЛЬ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НОЖКИН ДАНИЛ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БИКУЛОВ КИРИЛЛ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ФАТЫХОВ АРТУР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 М ЮН  2001-2002 ГР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СЮТКИН ГРИГОРИЙ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11,17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11,19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КУЗНЕЦОВ ДАНИЛ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11,38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КРОТОВСКИЙ ДМИТРИЙ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11,62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80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ЗАТЕЕВ СВЯТОСЛАВ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11,67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ЕЮ,НН,РЯБОВА ЮА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СОЛОВЬЕВ ИВАН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5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ФИЛИПОВ ЛЕОНИД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11,55</w:t>
            </w:r>
          </w:p>
        </w:tc>
        <w:tc>
          <w:tcPr>
            <w:tcW w:w="9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ВАНЬЧУШКИН АЛЕКСЕЙ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11,56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5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КОСТЕНКО ЕГОР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11,86</w:t>
            </w:r>
          </w:p>
        </w:tc>
        <w:tc>
          <w:tcPr>
            <w:tcW w:w="9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5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>100 М ЮН 2001-2002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ФЕДОРОВ АЛЕКСЕЙ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12,02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БАДРТДИНОВ ИЛЬНАЗ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12,11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Д.А.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ТИХОМИРОВ ИЛЬЯ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 АЛЕКСЕЙ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КИЯМУТДИНОВ ДИНАР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 НН,ЕИ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ИСАГОВ ШАМИЛЬ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БАШАН ДМИТРИЙ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ЛЕВАШКИН ДМИТРИЙ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ЦОЙ ИГОРЬ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ЧАЩИН ИЛЬЯ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БИЛАЛОВ АРСЕН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 100М ЮН 2003-2004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ГИЛМУТДИНОВ САМАТ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11,87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МОТОВИЛОВ ИЛЬЯ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12,17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РЫКОВ ИВАН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ДАВЛЕТГАРИЕВ ДАНИЛ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ПРОКОПЬЕВ МАКСИМ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НН,ЕИ,РЯБОВА ЮА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МУХАМЕТДИНОВ АЙДАР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РАМАЗАНОВ ДАНИЛЬ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ЗАПАДНОВ ИЛЬЯ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КОВАЛЕВ ГЕОРГИЙ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5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ФАТЕЕВ МАКСИМ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13,20</w:t>
            </w:r>
          </w:p>
        </w:tc>
        <w:tc>
          <w:tcPr>
            <w:tcW w:w="9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35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>100 М ЮН 2003-2004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0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ЗАКИРОВ КАМИЛЬ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13,26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ИСМАГИЛОВ БУЛАТ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13,28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ГРИГОРЬЕВ АРТЕМ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57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БАКИРОВ РАНИС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САЛАХИЕВ ТИМУР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ФАИСХАНОВ ЭМИЛЬ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ИВАНОВ ЕВГЕНИЙ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ШАЙДУЛЛИН ЗУЛЬФАТ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ВАГИЗОВ БУЛАТ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УЛЬДАНОВА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РАЧЕЕВ МАРК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ХАМАТХАНОВ КИРИЛЛ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ГРАЧЕВ ЕВГЕНИЙ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14,55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НУРИЕВ КАРИМ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НУРГАТИН АЛЬБЕРГ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АХМЕТШИН РАНИС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БАРАНОВ НИКИТА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ГАЛИУЛИН РАИЛЬ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КРУПНОВ АРСЕНИЙ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ГРАЧЕВ ЕВГЕНИЙ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АХАТОВ КАРИМ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tbl>
      <w:tblPr>
        <w:tblW w:w="14640" w:type="dxa"/>
        <w:tblLook w:val="00A0"/>
      </w:tblPr>
      <w:tblGrid>
        <w:gridCol w:w="989"/>
        <w:gridCol w:w="4092"/>
        <w:gridCol w:w="1265"/>
        <w:gridCol w:w="1860"/>
        <w:gridCol w:w="928"/>
        <w:gridCol w:w="982"/>
        <w:gridCol w:w="955"/>
        <w:gridCol w:w="3717"/>
      </w:tblGrid>
      <w:tr w:rsidR="006125E0" w:rsidRPr="00A80178" w:rsidTr="004E57A2">
        <w:trPr>
          <w:trHeight w:val="58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Фин. Забеги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 М ЖЕН 2000 И СТАРШЕ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САЕТКАСЫМОВА КАРОЛИНА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13,39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13,6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ПЕТРОВЫ ТН,ВМ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АБРАМОВА ЯРОСЛАВА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14,21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14,29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ПАНИН ГН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ПЕНЗИНА ЕВГЕНИЯ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14,89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14,43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ФАТТАХОВА ДИЛЯРА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14,86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14,67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ШИКОВА АННА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14,45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МУЛЛАГАЛИЕВА ЛИЛИЯ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14,89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САЙДУЛОВА ЕКАТЕРИНА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14,99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ИСЛАМОВА АЙСЫЛУ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15,66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 М ДЕВ 2001-2002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ШИГАПОВА ЭЛЬВИНА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12,38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КМС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64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ДАРИЧЕВА ДАРЬЯ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12,68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ЕЮ,НН,ЗАКИРОВА ЕА</w:t>
            </w:r>
          </w:p>
        </w:tc>
      </w:tr>
      <w:tr w:rsidR="006125E0" w:rsidRPr="00A80178" w:rsidTr="00C6496A">
        <w:trPr>
          <w:trHeight w:val="428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ДУБРОВИНА ДАРЬЯ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12,99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САЙФИЕВЫ ЕЮ,НН, РЯБОВА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КАРИМОВА ЭЛЬВИРА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13,15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БАЗУЕВА ЕЛИЗАВЕТА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ГАЛИЕВА ЭЛЬЗА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64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ТАРАБАНОВА АНАСТАСИЯ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ЕЮ,НН, РЯБОВА ЮА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МИННИГУЛОВА АЛИЯ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C6496A">
        <w:trPr>
          <w:trHeight w:val="345"/>
        </w:trPr>
        <w:tc>
          <w:tcPr>
            <w:tcW w:w="100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41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КАРИПОВА ВЕРОНИКА</w:t>
            </w:r>
          </w:p>
        </w:tc>
        <w:tc>
          <w:tcPr>
            <w:tcW w:w="109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14,37</w:t>
            </w:r>
          </w:p>
        </w:tc>
        <w:tc>
          <w:tcPr>
            <w:tcW w:w="991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САЙФИЕВЫ ЕЮ,НН, РЯБОВА</w:t>
            </w:r>
          </w:p>
        </w:tc>
      </w:tr>
      <w:tr w:rsidR="006125E0" w:rsidRPr="00A80178" w:rsidTr="00EF7DDF">
        <w:trPr>
          <w:trHeight w:val="262"/>
        </w:trPr>
        <w:tc>
          <w:tcPr>
            <w:tcW w:w="1000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  <w:noWrap/>
            <w:vAlign w:val="bottom"/>
          </w:tcPr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>100 М ДЕВ 2001-2002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760" w:type="dxa"/>
            <w:tcBorders>
              <w:bottom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МИРЗАЯНОВА АЛИЯ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14,55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НИКИТИНА КСЕНИЯ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АЛПАТОВА ТАМИЛЛА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16,29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ГРЯЗНОВА ОКСАНА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КУЗНЕЦОВА ВЕРОНИКА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17,39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100М ДЕВ  2003-2004 Г.Р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4E57A2">
        <w:trPr>
          <w:trHeight w:val="64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ГАЙФЕТДИНОВА РАДМИЛА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ШИННИК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12,86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12,89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САЙФИЕВЫ ЕЮ.НН, НИКОНОРОВ ПН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ЮРТАЕВА МИЛАНА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13,29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13,33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13,39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ГИЗАТУЛЛИНА ЛЕЙСАН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13,71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13,7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ПУЧКОВА ЕЛИЗАВЕТА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14,04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ГАЛЯМОВА 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СОФИЯ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14,47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СТРЕЛЬНИКОВА ИРИНА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14,49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РУКАВИШНИКОВА ТАТЬЯНА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14,50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АХТАРЕЕВА ИЛЬЗИРА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14,50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ФАТХИЕВА ЯНА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14,55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ГАРИФУЛЛИНА КАМИЛА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14,63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БУРГАНОВА АЗАЛИЯ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МАТВЕЕВА СН 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41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ШАЙХЕТДИНОВА АЛСУ</w:t>
            </w:r>
          </w:p>
        </w:tc>
        <w:tc>
          <w:tcPr>
            <w:tcW w:w="109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14,70</w:t>
            </w:r>
          </w:p>
        </w:tc>
        <w:tc>
          <w:tcPr>
            <w:tcW w:w="991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>100 М ДЕВ 2003-2004</w:t>
            </w:r>
          </w:p>
        </w:tc>
        <w:tc>
          <w:tcPr>
            <w:tcW w:w="1092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76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ЯКУПОВА САМИРА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14,71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РИСОВАНННАЯ АРИНА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14,73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ПИУНОВА ТАТЬЯНА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14,78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НАЗИМОВА КРИСТИНА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ЯГУДИНА РИММА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43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ВОЙНОВА АНАСТАСИЯ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14,91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КУЛИКОВА КСЕНИЯ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ПОГОРЕЛОВА МАРИЯ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15,21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ГАЛЕЕВА КАМИЛЛА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15,32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КОСТОЛОМОВА ВАЛЕРИЯ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15,40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ШАКУРОВА АЗАЛИЯ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15,50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АГЛЯМОВА РЕГИНА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15,62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МОИСЕЕВА НАИЛЯ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15,68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АНТОНОВА КАРИНА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15,78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ЗАРИПОВА АЙГУЛЬ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15,94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БАРАНОВА ИРИНА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15,96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ШАКУРОВА ДИЛЯРА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15,99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ВИОЛЕТА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15,99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НУРИАХМЕТОВА САФИЯ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МУХАМАДИЕВА ГУЗЕЛЬ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16,02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УЛЬДАНОВА АС</w:t>
            </w:r>
          </w:p>
        </w:tc>
      </w:tr>
      <w:tr w:rsidR="006125E0" w:rsidRPr="00A80178" w:rsidTr="004E57A2">
        <w:trPr>
          <w:trHeight w:val="343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ГРИГОРЬЕВА СОФИЯ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16,31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КОЖЕВНИКОВА МАРИЯ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16,40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414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САУБАНОВА ВИТАЛИНА</w:t>
            </w:r>
          </w:p>
        </w:tc>
        <w:tc>
          <w:tcPr>
            <w:tcW w:w="109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16,73</w:t>
            </w:r>
          </w:p>
        </w:tc>
        <w:tc>
          <w:tcPr>
            <w:tcW w:w="991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>100 М ДЕВ 2003-2004</w:t>
            </w:r>
          </w:p>
        </w:tc>
        <w:tc>
          <w:tcPr>
            <w:tcW w:w="1092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76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САЛАХОВА ЭВЕЛИНА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ИДИЯТУЛЛИНА КАРИНА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ГАБДРАХМАНОВА АЛИЯ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17,15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МИКАЛОВА АЗАЛИЯ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17,18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ЗИГАНШИНА ЭЛЕОНОРА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4E57A2">
        <w:trPr>
          <w:trHeight w:val="320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ШАЯХМЕТОВА ЛИЯ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17,8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200 М</w:t>
      </w:r>
    </w:p>
    <w:tbl>
      <w:tblPr>
        <w:tblW w:w="14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00"/>
        <w:gridCol w:w="3600"/>
        <w:gridCol w:w="1278"/>
        <w:gridCol w:w="1900"/>
        <w:gridCol w:w="1100"/>
        <w:gridCol w:w="937"/>
        <w:gridCol w:w="1032"/>
        <w:gridCol w:w="3991"/>
      </w:tblGrid>
      <w:tr w:rsidR="006125E0" w:rsidRPr="00A80178" w:rsidTr="00A65740">
        <w:trPr>
          <w:trHeight w:val="580"/>
        </w:trPr>
        <w:tc>
          <w:tcPr>
            <w:tcW w:w="900" w:type="dxa"/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600" w:type="dxa"/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00" w:type="dxa"/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100" w:type="dxa"/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937" w:type="dxa"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Фин. Забеги</w:t>
            </w:r>
          </w:p>
        </w:tc>
        <w:tc>
          <w:tcPr>
            <w:tcW w:w="1032" w:type="dxa"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3991" w:type="dxa"/>
            <w:noWrap/>
            <w:vAlign w:val="center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6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200М  МУЖ 2000 И СТ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РОЗОВ НИКИТА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24,42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23,94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24,51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24,45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ВАЛИУЛЛИН РАИЛЬ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24,55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24,62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НУРГАЛИЕВ ДАМИР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25,65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A65740">
        <w:trPr>
          <w:trHeight w:val="343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НАБИУЛЛИН АХМАТ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1960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30,47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6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 М ЮН 2001-2002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КУЗНЕЦОВ ДАНИЛ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24,00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23,33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СОЛОВЬЕВ ИВАН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23,39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23,37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ФИЛИПОВ ЛЕОНИД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23,73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23,59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КРОТОВСКИЙ ДМИТРИЙ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23,95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23,92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ВАНЬЧУШКИН АЛЕКСЕЙ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24,18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24,23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24,40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КОСТЕНКО ЕГОР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25,00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МАРДЕЕВ АЙНУР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29,09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600" w:type="dxa"/>
            <w:shd w:val="clear" w:color="000000" w:fill="E7E6E6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200М ЮН 2003-2004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ГИЛМУТДИНОВ САМАТ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25,40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24,34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РЫКОВ ИВАН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25,02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25,24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МОТОВИЛОВ ИЛЬЯ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26,08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25,79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МУХАМЕТДИНОВ АЙДАР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26,55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25,89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A65740">
        <w:trPr>
          <w:trHeight w:val="246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ДАВЛЕТГАРИЕВ ДАНИЛ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26,28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27,51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600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МУРТАЗИН ДАМИР</w:t>
            </w:r>
          </w:p>
        </w:tc>
        <w:tc>
          <w:tcPr>
            <w:tcW w:w="1278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27,11</w:t>
            </w:r>
          </w:p>
        </w:tc>
        <w:tc>
          <w:tcPr>
            <w:tcW w:w="937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1" w:type="dxa"/>
            <w:tcBorders>
              <w:bottom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0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b/>
                <w:color w:val="000000"/>
                <w:lang w:eastAsia="ru-RU"/>
              </w:rPr>
              <w:t xml:space="preserve">200 М 2003-2004 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991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A65740">
        <w:trPr>
          <w:trHeight w:val="344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ЗАКИРОВ КАМИЛЬ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27,68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ГРИГОРЬЕВ АРТЕМ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27,84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САЛАХИЕВ ТИМУР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28,00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ВАГИЗОВ БУЛАТ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29,19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УЛЬДАНОВА АС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РАЧЕЕВ МАРК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29,79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ГАЛИУЛЛИН ДАНИС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30,31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ШАЙДУЛЛИН ЗУЛЬФАТ 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30,50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АМИНЕВ БУЛАТ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31,61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ЗАЙНУЛЛИН АРТЕМ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31,7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НУРГАТИН АЛЬБЕРТ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32,01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ВОХМЯНИН БУЛАТ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32,95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ЛАГУЗА ЕГОР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33,14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УГЛОВ ДАНИЛ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33,8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A65740">
        <w:trPr>
          <w:trHeight w:val="320"/>
        </w:trPr>
        <w:tc>
          <w:tcPr>
            <w:tcW w:w="900" w:type="dxa"/>
            <w:noWrap/>
            <w:vAlign w:val="bottom"/>
          </w:tcPr>
          <w:p w:rsidR="006125E0" w:rsidRPr="004E57A2" w:rsidRDefault="006125E0" w:rsidP="004E57A2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36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ГАЛИМЗЯНОВ ТАЙМАС</w:t>
            </w:r>
          </w:p>
        </w:tc>
        <w:tc>
          <w:tcPr>
            <w:tcW w:w="1278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9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100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34,80</w:t>
            </w:r>
          </w:p>
        </w:tc>
        <w:tc>
          <w:tcPr>
            <w:tcW w:w="937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32" w:type="dxa"/>
            <w:noWrap/>
            <w:vAlign w:val="bottom"/>
          </w:tcPr>
          <w:p w:rsidR="006125E0" w:rsidRPr="004E57A2" w:rsidRDefault="006125E0" w:rsidP="004E57A2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3991" w:type="dxa"/>
            <w:noWrap/>
            <w:vAlign w:val="bottom"/>
          </w:tcPr>
          <w:p w:rsidR="006125E0" w:rsidRPr="004E57A2" w:rsidRDefault="006125E0" w:rsidP="004E57A2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4E57A2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200 М </w:t>
      </w:r>
    </w:p>
    <w:p w:rsidR="006125E0" w:rsidRDefault="006125E0" w:rsidP="00166289">
      <w:pPr>
        <w:rPr>
          <w:rFonts w:ascii="Times New Roman" w:hAnsi="Times New Roman"/>
          <w:b/>
        </w:rPr>
      </w:pPr>
    </w:p>
    <w:tbl>
      <w:tblPr>
        <w:tblW w:w="14738" w:type="dxa"/>
        <w:tblLook w:val="00A0"/>
      </w:tblPr>
      <w:tblGrid>
        <w:gridCol w:w="940"/>
        <w:gridCol w:w="3980"/>
        <w:gridCol w:w="1278"/>
        <w:gridCol w:w="1900"/>
        <w:gridCol w:w="980"/>
        <w:gridCol w:w="937"/>
        <w:gridCol w:w="1080"/>
        <w:gridCol w:w="3643"/>
      </w:tblGrid>
      <w:tr w:rsidR="006125E0" w:rsidRPr="00A80178" w:rsidTr="00084343">
        <w:trPr>
          <w:trHeight w:val="58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Фин. Забеги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 М ЖЕН 2000 И СТ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ГАВРИЛОВА АНГЕЛИНА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ЗАИНСК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28,15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ЛИСОВ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САИТКАЛЫМОВА КАРОЛИНА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28,6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27,83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 ВМ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АБРАМОВА ЯРОСЛАВА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31,2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ПАНИН ГН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ШИКОВА АННА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31,66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 М  ДЕВ 2001-02 ГР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КИСЕЛЕВА НИНА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27,9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27,08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БАЗУЕВА ЕЛИЗАВЕТА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29,57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ГРЯЗНОВА ОКСАНА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6125E0">
            <w:pPr>
              <w:ind w:firstLineChars="100" w:firstLine="31680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СТАРИКОВ ВИ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ГАРАЕВА ЗАРИНА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35,42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6125E0">
            <w:pPr>
              <w:ind w:firstLineChars="100" w:firstLine="31680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ИВАНОВА КСЕНИЯ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6125E0">
            <w:pPr>
              <w:ind w:firstLineChars="100" w:firstLine="31680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МИРЗАЯНОВА АЛИЯ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35,62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6125E0">
            <w:pPr>
              <w:ind w:firstLineChars="100" w:firstLine="31680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КУЗНЕЦОВА ВАЛЕРИЯ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36,82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6125E0">
            <w:pPr>
              <w:ind w:firstLineChars="100" w:firstLine="31680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200 М ДЕВ 2003-04 ГР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27,58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27,06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27,65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ГАРИПОВА АЛИНА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28,59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28,47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ГИЗАТУЛЛИНА ЛЕЙСАН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29,14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28,99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A65740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САЛАХОВА ЕКАТЕРИНА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A65740">
        <w:trPr>
          <w:trHeight w:val="399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ЧЕМБОРИСОВА АЛИЯ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A65740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ПУЧКОВА ЕЛИЗАВЕТА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29,79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A65740">
        <w:trPr>
          <w:trHeight w:val="320"/>
        </w:trPr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980" w:type="dxa"/>
            <w:tcBorders>
              <w:bottom w:val="single" w:sz="4" w:space="0" w:color="auto"/>
            </w:tcBorders>
            <w:noWrap/>
            <w:vAlign w:val="bottom"/>
          </w:tcPr>
          <w:p w:rsidR="006125E0" w:rsidRDefault="006125E0" w:rsidP="00084343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084343" w:rsidRDefault="006125E0" w:rsidP="00084343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color w:val="000000"/>
                <w:lang w:eastAsia="ru-RU"/>
              </w:rPr>
              <w:t>200 М ДЕВ 2003-2004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937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43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ЯКУПОВА САМИРА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30,43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СТРЕЛЬНИКОВА ИРИНА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30,53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СТАРИКОВ ВИ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РУКАВИШНИКОВА ТАТЬЯНА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30,8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ГАЛЯМОВА ЛИЯ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30,96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МУЛЛАГАЛИМОВА ДИАНА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31,03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ГАЛКИН-САМИТОВ АС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РИСОВАННАЯ АРИНА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31,37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57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ФАТХИЕВА ЯНА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31,38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  <w:r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АХТАРЕЕВА ИЛЬЗИРА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084343">
        <w:trPr>
          <w:trHeight w:val="357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СУНУГАТОВА ЛИНА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31,55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КОЖЕВНИКОВА МАРИЯ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31,67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БУРГАНОВА АЗАЛИЯ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МАТВЕЕВА СН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МУСТАФИНА ПОЛИНА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31,87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КУЛЬПАНОВИЧ КАРИНА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31,94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КУЛИКОВА КСЕНИЯ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32,75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ШАКУРОВА АЗАЛИЯ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КОСТОЛОМОВА ВАЛЕРИЯ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34,05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ВАСИЛЬЕВА АЛЕНА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34,68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КОЛМЫКОВА АЛЕНА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34,8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МАВЛЕТДИНОВА АДЕЛИНА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34,88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УЛЬДАНОВА АС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ШАКУРОВА ДИЛЯРА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САДИКОВА РУЗИЛЯ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ДЮСШ БАТЫР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35,49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МИНИГАРЕЕВ РР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УСМАНОВА АЛИНА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36,73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 ЮН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400 М </w:t>
      </w:r>
    </w:p>
    <w:tbl>
      <w:tblPr>
        <w:tblW w:w="14652" w:type="dxa"/>
        <w:tblLook w:val="00A0"/>
      </w:tblPr>
      <w:tblGrid>
        <w:gridCol w:w="894"/>
        <w:gridCol w:w="86"/>
        <w:gridCol w:w="3894"/>
        <w:gridCol w:w="66"/>
        <w:gridCol w:w="1212"/>
        <w:gridCol w:w="66"/>
        <w:gridCol w:w="1754"/>
        <w:gridCol w:w="106"/>
        <w:gridCol w:w="1200"/>
        <w:gridCol w:w="54"/>
        <w:gridCol w:w="1020"/>
        <w:gridCol w:w="246"/>
        <w:gridCol w:w="3999"/>
        <w:gridCol w:w="55"/>
      </w:tblGrid>
      <w:tr w:rsidR="006125E0" w:rsidRPr="00A80178" w:rsidTr="00EF7DDF">
        <w:trPr>
          <w:gridAfter w:val="1"/>
          <w:wAfter w:w="55" w:type="dxa"/>
          <w:trHeight w:val="58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400 М МУЖ 2000 И СТАРШЕ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ТАХАУОВ АЗАТ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1996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50,84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 ВМ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КУЗЬМИН ВЛАДИМИР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51,9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БИКУЛОВ КИРИЛЛ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54,46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НИКИФОРОВ АРТЕМ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56,41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400 М ЮН 2001-2002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СОЛОВЬЕВ ИВАН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52,58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СТРЕЛЬНИКОВ АЛЕКСАНДР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54,28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БАДРТДИНОВ ИЛЬНАЗ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54,6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55,14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МАЙЕР ЕГОР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56,62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МУХАМЕТШИН РАМАЗАН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1,02,32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ПАНТЮХИН РОДИОН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1,08,34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400 М ЮН 2003-2004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БАЙКОВ ЮРИЙ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54,9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АЮКИН АЙРАТ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56,42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МУРТАЗИН ДАМИР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59,41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ПРОХОРОВ ИЛЬЯ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59,92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ИСМАГИЛОВ БУЛАТ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1,04,47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КОВАЛЕВ ГЕОРГИЙ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1,07,5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САЛАХИЕВ ТИМУР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1,07,9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СЕРГЕЕВ ВЛАДИМИР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1,10,41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39265A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960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6125E0" w:rsidRDefault="006125E0" w:rsidP="00084343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  <w:p w:rsidR="006125E0" w:rsidRPr="00084343" w:rsidRDefault="006125E0" w:rsidP="00084343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color w:val="000000"/>
                <w:lang w:eastAsia="ru-RU"/>
              </w:rPr>
              <w:t>400 М ЮН 2003-2004</w:t>
            </w: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3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999" w:type="dxa"/>
            <w:tcBorders>
              <w:bottom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ГАЛЯУТДИНОВ АЛМАЗ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1,11,5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ЗАЙНЕЕВ РОДИОН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1,11,72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ВОРОЖЦОВ ВЯЧЕСЛАВ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1,13,81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ФАТЕЕВ МАКСИМ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1,17,2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gridAfter w:val="1"/>
          <w:wAfter w:w="55" w:type="dxa"/>
          <w:trHeight w:val="320"/>
        </w:trPr>
        <w:tc>
          <w:tcPr>
            <w:tcW w:w="9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3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БЫСТРОВ ТИМУР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1,19,47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bookmarkStart w:id="0" w:name="_GoBack"/>
            <w:bookmarkEnd w:id="0"/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400М ЖЕН 2000 И СТАРШЕ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ФАТИХОВА ЛИЛИАНА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1,06,28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ИБАШЕВА АЛИСА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1,08,15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БЕЛЫЕВА ЮЛЯ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1,10,76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400М ДЕВ 2001-2002 ГР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КИСЕЛЕВА НИНА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1,00,70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БОГОМОЛОВА АНАСТАСИЯ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1,02,58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400М ДЕВ 2003-2004 ГР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ГАРИПОВА АЛИНА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1,03,33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МУБАРАКЗЯНОВА АДЕЛИНА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1,04,55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МУХАМЕТЗЯНОВА КАМИЛЯ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1,05,42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СТРЕЛЬНИКОВА ИРИНА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1,08,33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КУРГАНОВА АНАСТАСИЯ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1,09,61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МУЛЛАГАЛИМОВА ДИАНА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1,10,2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МУСТАФИНА ПОЛИНА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1,10,88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ГАЛЬЯНОВА ВЕРОНИКА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1,14,42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3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МОИСЕЕВА АЛИЯ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1,16,24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4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ЛАГУЗА МАРГАРИТА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1,18,7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4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EF7DDF">
        <w:trPr>
          <w:trHeight w:val="320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3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МИНИГАРЕЕВА АЗАЛИЯ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1,23,2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800 М </w:t>
      </w:r>
    </w:p>
    <w:tbl>
      <w:tblPr>
        <w:tblW w:w="14619" w:type="dxa"/>
        <w:tblLook w:val="00A0"/>
      </w:tblPr>
      <w:tblGrid>
        <w:gridCol w:w="1340"/>
        <w:gridCol w:w="3940"/>
        <w:gridCol w:w="1278"/>
        <w:gridCol w:w="1960"/>
        <w:gridCol w:w="980"/>
        <w:gridCol w:w="980"/>
        <w:gridCol w:w="4141"/>
      </w:tblGrid>
      <w:tr w:rsidR="006125E0" w:rsidRPr="00A80178" w:rsidTr="00084343">
        <w:trPr>
          <w:trHeight w:val="580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800 М МУЖ 2000 И СТ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ХАСАНОВ РАМИС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НГПУ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1,58,6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ПЕТРОВЫ ТН,ВМ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КУЗЬМИН ВЛАДИМИР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1,58,9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РАЧЕЕВ ИЛЬЯ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2,07,5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ФАРХУЛЛИН БУЛАТ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2,16,7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43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800 </w:t>
            </w: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 ЮН 2001-2002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БАДРТДИНОВ ИЛЬНАЗ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2,08,3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КОНСТАНТИНОВ ДАНИЛ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2,11,00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МАЙЕР ЕГОР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2,11,7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800 М ЮН 2003-2004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БАЙКОВ ЮРИЙ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2,04,4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АЮКИН АЙРАТ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2,09,6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АКИМИЧЕВ ЕВГЕНИЙ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2,14,3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АХМЕТШИН РАНИС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2,30,2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СТАРИКОВ ЮИ 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800 М </w:t>
      </w:r>
    </w:p>
    <w:tbl>
      <w:tblPr>
        <w:tblW w:w="14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"/>
        <w:gridCol w:w="900"/>
        <w:gridCol w:w="4040"/>
        <w:gridCol w:w="1278"/>
        <w:gridCol w:w="2100"/>
        <w:gridCol w:w="1280"/>
        <w:gridCol w:w="1200"/>
        <w:gridCol w:w="3940"/>
      </w:tblGrid>
      <w:tr w:rsidR="006125E0" w:rsidRPr="00A80178" w:rsidTr="00084343">
        <w:trPr>
          <w:trHeight w:val="680"/>
        </w:trPr>
        <w:tc>
          <w:tcPr>
            <w:tcW w:w="900" w:type="dxa"/>
            <w:gridSpan w:val="2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404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210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28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200" w:type="dxa"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394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040" w:type="dxa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800 М 2000 И СТАРШЕ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ЗИНКИНА ОЛЬГА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2,42,5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040" w:type="dxa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800 М 2001-2002 ГР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СИРАЕВА КАМИЛЛА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2,24,0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БОГОМОЛОВА АНАСТАСИЯ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2,34,6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МИННИГУЛОВА АЛИЯ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2,45,3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040" w:type="dxa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800 М 2003-2004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900" w:type="dxa"/>
            <w:gridSpan w:val="2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МУБАРАКЗЯНОВА АДЕЛИНА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2,34,2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УСТИМКИНА МАРИЯ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ЗАИНСК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2,36,2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ЛИСОВ ВВ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ИШМУРЗИНА ДИАНА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2,37,1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МУХАМЕТЗЯНОВА КАМИЛЯ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2,40,0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ПАШКОВА ДАРЬЯ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2,41,7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КУТДУСОВА МИЛЕНА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2,45,6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МИННИБАЕВА АМИНА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2,51,6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1ЮН 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 xml:space="preserve">УЛЬДАНОВА АС 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ТЕШЕБАЕВА ЗАРИНА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ДЮСШ БАТЫР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3,04,3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МИНИГАРЕЕВ РР</w:t>
            </w:r>
          </w:p>
        </w:tc>
      </w:tr>
      <w:tr w:rsidR="006125E0" w:rsidRPr="00A80178" w:rsidTr="00084343">
        <w:trPr>
          <w:gridBefore w:val="1"/>
          <w:trHeight w:val="320"/>
        </w:trPr>
        <w:tc>
          <w:tcPr>
            <w:tcW w:w="9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40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ГОЛОВА АРИНА</w:t>
            </w:r>
          </w:p>
        </w:tc>
        <w:tc>
          <w:tcPr>
            <w:tcW w:w="1278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2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3,15,6</w:t>
            </w:r>
          </w:p>
        </w:tc>
        <w:tc>
          <w:tcPr>
            <w:tcW w:w="12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39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1500 м</w:t>
      </w:r>
    </w:p>
    <w:tbl>
      <w:tblPr>
        <w:tblW w:w="14738" w:type="dxa"/>
        <w:tblLook w:val="00A0"/>
      </w:tblPr>
      <w:tblGrid>
        <w:gridCol w:w="940"/>
        <w:gridCol w:w="3840"/>
        <w:gridCol w:w="1420"/>
        <w:gridCol w:w="1960"/>
        <w:gridCol w:w="1340"/>
        <w:gridCol w:w="1020"/>
        <w:gridCol w:w="4218"/>
      </w:tblGrid>
      <w:tr w:rsidR="006125E0" w:rsidRPr="00A80178" w:rsidTr="00084343">
        <w:trPr>
          <w:trHeight w:val="58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 М МУЖ 2000 И СТАРШЕ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ХАСАНОВ РАМИС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4,09,5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ИСАЕВ РАИЛЬ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4,10,5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БУХАРОВ РОМАН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4,45,0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КВ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 М ЮН 2001-2002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КОНСТАНТИНОВ ДАНИЛ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4,56,6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КОРОЛЕВ МАКСИМ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5,12,3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1500М ЮН 2003-2004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АКИМИЧЕВ ЕВГЕНИЙ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4,40,8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ШАЙМОРДАНОВ ГРИГОРИЙ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4,59,7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ВЛАДИМИР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5,44,0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ШАРАФУТДИНОВ АЙНУР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6,08,0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3ЮН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1500 М </w:t>
      </w:r>
    </w:p>
    <w:tbl>
      <w:tblPr>
        <w:tblW w:w="14738" w:type="dxa"/>
        <w:tblLook w:val="00A0"/>
      </w:tblPr>
      <w:tblGrid>
        <w:gridCol w:w="980"/>
        <w:gridCol w:w="3760"/>
        <w:gridCol w:w="1278"/>
        <w:gridCol w:w="1900"/>
        <w:gridCol w:w="960"/>
        <w:gridCol w:w="1180"/>
        <w:gridCol w:w="4680"/>
      </w:tblGrid>
      <w:tr w:rsidR="006125E0" w:rsidRPr="00A80178" w:rsidTr="00084343">
        <w:trPr>
          <w:trHeight w:val="58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6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1500М ЖЕН 2000 И СТАРШЕ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НУРГАЛИЕВА ДИАНА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4,52,9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АСАДУЛЛИНА РАУШАНИЯ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1998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6,42,5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 ЮН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1500М ДЕВ 2001-2002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СИРАЕВА КАМИЛЛА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5,33,45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ШАРИПОВА ЭЛЬЗА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5,37,8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ЕЛИСЕЕВА АЗАЛИЯ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6,15,53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084343">
        <w:trPr>
          <w:trHeight w:val="320"/>
        </w:trPr>
        <w:tc>
          <w:tcPr>
            <w:tcW w:w="6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1500 ДЕВ 2003-2004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ПАШКОВА ДАРЬЯ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5,25,0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ПЕРМИТИН КВ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КУТДУСОВА МИЛЕНА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5,42,9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КАРУЛЛИНА ВАЛЕРИЯ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6,28,0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ЕН</w:t>
            </w:r>
          </w:p>
        </w:tc>
      </w:tr>
      <w:tr w:rsidR="006125E0" w:rsidRPr="00A80178" w:rsidTr="00084343">
        <w:trPr>
          <w:trHeight w:val="32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ТАЗОВА ВИКТОРИЯ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6,30,0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ПРЫЖКИ В ВЫСОТУ</w:t>
      </w:r>
    </w:p>
    <w:tbl>
      <w:tblPr>
        <w:tblW w:w="13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00"/>
        <w:gridCol w:w="3540"/>
        <w:gridCol w:w="1300"/>
        <w:gridCol w:w="2100"/>
        <w:gridCol w:w="1400"/>
        <w:gridCol w:w="1300"/>
        <w:gridCol w:w="2880"/>
      </w:tblGrid>
      <w:tr w:rsidR="006125E0" w:rsidRPr="00A80178" w:rsidTr="00084343">
        <w:trPr>
          <w:trHeight w:val="680"/>
        </w:trPr>
        <w:tc>
          <w:tcPr>
            <w:tcW w:w="130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54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300" w:type="dxa"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210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40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300" w:type="dxa"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2880" w:type="dxa"/>
            <w:noWrap/>
            <w:vAlign w:val="center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084343">
        <w:trPr>
          <w:trHeight w:val="320"/>
        </w:trPr>
        <w:tc>
          <w:tcPr>
            <w:tcW w:w="6140" w:type="dxa"/>
            <w:gridSpan w:val="3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ВЫСОТУ МУЖ 2000 И СТ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175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084343">
        <w:trPr>
          <w:trHeight w:val="320"/>
        </w:trPr>
        <w:tc>
          <w:tcPr>
            <w:tcW w:w="6140" w:type="dxa"/>
            <w:gridSpan w:val="3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ВЫСОТУ ЮН 2001-2002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175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6140" w:type="dxa"/>
            <w:gridSpan w:val="3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ПРЫЖКИ В ВЫСОТУ ЮН 2003-04 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МУРТАЗИН ДАМИР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165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ШАЙМОРДАНОВ ГРИГОРИЙ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165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МУХАМЕТДИНОВ АЙДАР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160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УЛЬДАНОВА АС</w:t>
            </w:r>
          </w:p>
        </w:tc>
      </w:tr>
      <w:tr w:rsidR="006125E0" w:rsidRPr="00A80178" w:rsidTr="00084343">
        <w:trPr>
          <w:trHeight w:val="320"/>
        </w:trPr>
        <w:tc>
          <w:tcPr>
            <w:tcW w:w="6140" w:type="dxa"/>
            <w:gridSpan w:val="3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ВЫСОТУ ЖЕН 2000 И СТ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ГИМАЕВА АНАСТАСИЯ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125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6140" w:type="dxa"/>
            <w:gridSpan w:val="3"/>
            <w:shd w:val="clear" w:color="000000" w:fill="E7E6E6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ВЫСОТУ ДЕВ 2003-2004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160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084343">
        <w:trPr>
          <w:trHeight w:val="320"/>
        </w:trPr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54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ГАРИПОВА АЛИНА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140 см</w:t>
            </w:r>
          </w:p>
        </w:tc>
        <w:tc>
          <w:tcPr>
            <w:tcW w:w="1300" w:type="dxa"/>
            <w:noWrap/>
            <w:vAlign w:val="bottom"/>
          </w:tcPr>
          <w:p w:rsidR="006125E0" w:rsidRPr="00084343" w:rsidRDefault="006125E0" w:rsidP="00084343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noWrap/>
            <w:vAlign w:val="bottom"/>
          </w:tcPr>
          <w:p w:rsidR="006125E0" w:rsidRPr="00084343" w:rsidRDefault="006125E0" w:rsidP="00084343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084343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ПРЫЖКИ В ДЛИНУ</w:t>
      </w: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tbl>
      <w:tblPr>
        <w:tblW w:w="13910" w:type="dxa"/>
        <w:tblLook w:val="00A0"/>
      </w:tblPr>
      <w:tblGrid>
        <w:gridCol w:w="1025"/>
        <w:gridCol w:w="3905"/>
        <w:gridCol w:w="1300"/>
        <w:gridCol w:w="2100"/>
        <w:gridCol w:w="1400"/>
        <w:gridCol w:w="1300"/>
        <w:gridCol w:w="2880"/>
      </w:tblGrid>
      <w:tr w:rsidR="006125E0" w:rsidRPr="00A80178" w:rsidTr="00F8249B">
        <w:trPr>
          <w:trHeight w:val="680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Результат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F8249B">
        <w:trPr>
          <w:trHeight w:val="320"/>
        </w:trPr>
        <w:tc>
          <w:tcPr>
            <w:tcW w:w="6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ДЛИНУ МУЖ 2000 И СТ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ЗАКИРОВ АЙДАР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1997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667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607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КОЛЕСНИКОВ АНАТОЛИЙ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1998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482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6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ПРЫЖКИ В ДЛИНУ ЮН 2001-2002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БАДРТДИНОВ ИЛЬНАЗ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573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551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6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ДЛИНУ ЮН 2003-2004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МУРТАЗИН ДАМИР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538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ЗАПАДНОВ ИЛЬЯ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506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АВДЕЕВА ЗИ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ГАЛЯУТДИНОВ АЛМАЗ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382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БЫКОВ ЛЕОНИД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364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6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ДЛИНУ ДЕВ 2001-2002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МИННИГУЛОВА АЛИЯ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482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6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ПРЫЖКИ В ДЛИНУ ДЕВУШКИ 2003-2004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525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518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ГАРИПОВА АЛИНА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448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МАТВЕЕВА СОФИЯ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438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ТОЛКАНИЕ ЯДРА</w:t>
      </w:r>
    </w:p>
    <w:tbl>
      <w:tblPr>
        <w:tblW w:w="13820" w:type="dxa"/>
        <w:tblLook w:val="00A0"/>
      </w:tblPr>
      <w:tblGrid>
        <w:gridCol w:w="336"/>
        <w:gridCol w:w="5057"/>
        <w:gridCol w:w="837"/>
        <w:gridCol w:w="2100"/>
        <w:gridCol w:w="1400"/>
        <w:gridCol w:w="1300"/>
        <w:gridCol w:w="2880"/>
      </w:tblGrid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МУЖЧИНЫ 2000 И СТ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ЛЕБЕДКИН ЭДГАР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1999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8 м79 см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РЫНИНА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ЗАКИРОВ АЙДАР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1997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8м 70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КОЛЕСНИКОВ АНАТОЛИЙ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1998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6 м 29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ЮН 2001-2002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ЧЕРТОВСКИХ СТЕПАН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11м 48 см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АЛЕКСЕЕВ ДАНИЛ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10м 96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СОРОКИН КОНСТАНТИН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9м 48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 xml:space="preserve">ЦОЙ ИГОРЬ 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8м 05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СЕРГЕЕВ ВЛАДИСЛАВ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7 м 65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КОНСТАНТИНОВ ДАНИЛ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 м 04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ЮН 2003-2004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ГАЛЯУТДИНОВ АЛМАЗ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 м 05 см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БЫКОВ ЛЕОНИД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3м 81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ЖЕН 2000 И СТ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ГИМАЕВА АНАСТАСИЯ</w:t>
            </w:r>
          </w:p>
          <w:p w:rsidR="006125E0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7 м 52 см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 ЮН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ДЕВ 2001-2002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МОРОЗОВА АНАСТАСИЯ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9 м 06 см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НИКИТИНА КСЕНИЯ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7 м 92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СЕМЯНОВИЧ ВЕРОНИКА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7 м 60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СЕРГЕЕВ ВВ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ГРЯЗНОВА ОКСАНА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6 м 90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 ЮН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F8249B">
        <w:trPr>
          <w:trHeight w:val="320"/>
        </w:trPr>
        <w:tc>
          <w:tcPr>
            <w:tcW w:w="6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ТОЛКАНИЕ ЯДРА ДЕВ 2003-2004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5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СОФЬЯ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 xml:space="preserve">9 м 77 см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F8249B">
        <w:trPr>
          <w:trHeight w:val="320"/>
        </w:trPr>
        <w:tc>
          <w:tcPr>
            <w:tcW w:w="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5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МАТВЕЕВА СОФИЯ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5 м 95 см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F8249B" w:rsidRDefault="006125E0" w:rsidP="00F8249B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F8249B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ЭСТАФЕТА 4 Х 100 М</w:t>
      </w:r>
    </w:p>
    <w:tbl>
      <w:tblPr>
        <w:tblW w:w="14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11"/>
        <w:gridCol w:w="3040"/>
        <w:gridCol w:w="1278"/>
        <w:gridCol w:w="1880"/>
        <w:gridCol w:w="1560"/>
        <w:gridCol w:w="1200"/>
        <w:gridCol w:w="4339"/>
      </w:tblGrid>
      <w:tr w:rsidR="006125E0" w:rsidRPr="00A80178" w:rsidTr="006A2940">
        <w:trPr>
          <w:trHeight w:val="580"/>
        </w:trPr>
        <w:tc>
          <w:tcPr>
            <w:tcW w:w="1511" w:type="dxa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040" w:type="dxa"/>
            <w:noWrap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</w:t>
            </w:r>
            <w:r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 </w:t>
            </w: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278" w:type="dxa"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880" w:type="dxa"/>
            <w:noWrap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560" w:type="dxa"/>
            <w:noWrap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200" w:type="dxa"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339" w:type="dxa"/>
            <w:noWrap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6A2940">
        <w:trPr>
          <w:trHeight w:val="320"/>
        </w:trPr>
        <w:tc>
          <w:tcPr>
            <w:tcW w:w="5829" w:type="dxa"/>
            <w:gridSpan w:val="3"/>
            <w:shd w:val="clear" w:color="000000" w:fill="E7E6E6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ЭСТАФЕТА 4 Х100 М МУЖЧИНЫ 2000 И СТ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6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МЕНЬЩИКОВ НИКИТА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47,35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РОЗОВ НИКИТА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КУЗЬМИН ВЛАДИМИР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ВАЛИУЛЛИН РАИЛЬ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НИКОЛАЕВ АГ</w:t>
            </w:r>
          </w:p>
        </w:tc>
      </w:tr>
      <w:tr w:rsidR="006125E0" w:rsidRPr="00A80178" w:rsidTr="006A2940">
        <w:trPr>
          <w:trHeight w:val="320"/>
        </w:trPr>
        <w:tc>
          <w:tcPr>
            <w:tcW w:w="5829" w:type="dxa"/>
            <w:gridSpan w:val="3"/>
            <w:shd w:val="clear" w:color="000000" w:fill="E7E6E6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ЭСТАФЕТА 4Х 100 М  ЮН 2001-2002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6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НИКИТИН АЛЕКСЕЙ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45,25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ВАНЬЧУШКИН АЛЕКСЕЙ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СЮТКИН ГРИГОРИЙ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КУЗНЕЦОВ ДАНИЛ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ФИЛИПОВ ЛЕОНИД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2001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46,85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СОЛОВЬЕВ ИВАН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97040" w:rsidRDefault="006125E0" w:rsidP="006A2940">
            <w:pP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97040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КРОТОВСКИЙ ДМИТРИ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Й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МАЙЕР ЕГОР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 xml:space="preserve">СЕРГЕЕВ ВВ </w:t>
            </w:r>
          </w:p>
        </w:tc>
      </w:tr>
      <w:tr w:rsidR="006125E0" w:rsidRPr="00A80178" w:rsidTr="006A2940">
        <w:trPr>
          <w:trHeight w:val="320"/>
        </w:trPr>
        <w:tc>
          <w:tcPr>
            <w:tcW w:w="5829" w:type="dxa"/>
            <w:gridSpan w:val="3"/>
            <w:shd w:val="clear" w:color="000000" w:fill="E7E6E6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ЭСТАФЕТА 4 Х 100 М ЮН 2003-2004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6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МУРТАЗИН ДАМИР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49,62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 xml:space="preserve">РЫКОВ ИВАН 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ГИЛМУТДИНОВ САМАТ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ДАВЛЕТГАРИЕВ ДАНИЛ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tcBorders>
              <w:left w:val="nil"/>
              <w:bottom w:val="nil"/>
              <w:right w:val="nil"/>
            </w:tcBorders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339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6846A4">
        <w:trPr>
          <w:trHeight w:val="320"/>
        </w:trPr>
        <w:tc>
          <w:tcPr>
            <w:tcW w:w="582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color w:val="000000"/>
                <w:lang w:eastAsia="ru-RU"/>
              </w:rPr>
              <w:t>ЭСТАФЕТА 4Х100 М ЮН 2003-2004</w:t>
            </w: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4339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РАЧЕЕВ МАРК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53,23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САЛАХИЕВ ТИМУР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АКИМИЧЕВ ЕВГЕНИЙ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МОТОВИЛОВ ИЛЬЯ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КОЗЛОВ ВИ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ГАЛЯУТДИНОВ АЛМАЗ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6125E0" w:rsidRPr="006A2940" w:rsidRDefault="006125E0" w:rsidP="006A294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1,02,77</w:t>
            </w: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БАРАНОВ НИКИТА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ЛАГУЗА ЕГОР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6A2940">
        <w:trPr>
          <w:trHeight w:val="320"/>
        </w:trPr>
        <w:tc>
          <w:tcPr>
            <w:tcW w:w="1511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04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БЫКОВ ЛЕОНИД</w:t>
            </w:r>
          </w:p>
        </w:tc>
        <w:tc>
          <w:tcPr>
            <w:tcW w:w="1278" w:type="dxa"/>
            <w:noWrap/>
            <w:vAlign w:val="bottom"/>
          </w:tcPr>
          <w:p w:rsidR="006125E0" w:rsidRPr="006A2940" w:rsidRDefault="006125E0" w:rsidP="006A2940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8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СДЮСШОР 12</w:t>
            </w:r>
          </w:p>
        </w:tc>
        <w:tc>
          <w:tcPr>
            <w:tcW w:w="1560" w:type="dxa"/>
            <w:vMerge/>
            <w:vAlign w:val="center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  <w:tc>
          <w:tcPr>
            <w:tcW w:w="4339" w:type="dxa"/>
            <w:noWrap/>
            <w:vAlign w:val="bottom"/>
          </w:tcPr>
          <w:p w:rsidR="006125E0" w:rsidRPr="006A2940" w:rsidRDefault="006125E0" w:rsidP="006A294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A2940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</w:tbl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p w:rsidR="006125E0" w:rsidRDefault="006125E0" w:rsidP="00166289">
      <w:pPr>
        <w:rPr>
          <w:rFonts w:ascii="Times New Roman" w:hAnsi="Times New Roman"/>
          <w:b/>
        </w:rPr>
      </w:pPr>
    </w:p>
    <w:tbl>
      <w:tblPr>
        <w:tblW w:w="151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00"/>
        <w:gridCol w:w="261"/>
        <w:gridCol w:w="3827"/>
        <w:gridCol w:w="1542"/>
        <w:gridCol w:w="1293"/>
        <w:gridCol w:w="550"/>
        <w:gridCol w:w="1002"/>
        <w:gridCol w:w="1254"/>
        <w:gridCol w:w="4123"/>
      </w:tblGrid>
      <w:tr w:rsidR="006125E0" w:rsidRPr="00A80178" w:rsidTr="0055378C">
        <w:trPr>
          <w:trHeight w:val="580"/>
        </w:trPr>
        <w:tc>
          <w:tcPr>
            <w:tcW w:w="1561" w:type="dxa"/>
            <w:gridSpan w:val="2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3827" w:type="dxa"/>
            <w:noWrap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</w:t>
            </w:r>
            <w:r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 </w:t>
            </w: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Имя</w:t>
            </w:r>
          </w:p>
        </w:tc>
        <w:tc>
          <w:tcPr>
            <w:tcW w:w="1542" w:type="dxa"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843" w:type="dxa"/>
            <w:gridSpan w:val="2"/>
            <w:noWrap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организация</w:t>
            </w:r>
          </w:p>
        </w:tc>
        <w:tc>
          <w:tcPr>
            <w:tcW w:w="1002" w:type="dxa"/>
            <w:noWrap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254" w:type="dxa"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  <w:tc>
          <w:tcPr>
            <w:tcW w:w="4123" w:type="dxa"/>
            <w:noWrap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ФИО тренера</w:t>
            </w:r>
          </w:p>
        </w:tc>
      </w:tr>
      <w:tr w:rsidR="006125E0" w:rsidRPr="00A80178" w:rsidTr="0055378C">
        <w:trPr>
          <w:trHeight w:val="320"/>
        </w:trPr>
        <w:tc>
          <w:tcPr>
            <w:tcW w:w="6930" w:type="dxa"/>
            <w:gridSpan w:val="4"/>
            <w:shd w:val="clear" w:color="000000" w:fill="E7E6E6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ЭСТАФЕТА 4 Х 100М ЖЕН 2000 И СТ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02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САИТКАСЫМОВА КАРОЛИНА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2000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КФУ</w:t>
            </w:r>
          </w:p>
        </w:tc>
        <w:tc>
          <w:tcPr>
            <w:tcW w:w="1002" w:type="dxa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51,8</w:t>
            </w: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КИСЕЛЕВА НИНА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ПЕТРОВА ТН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САЛАХОВА МАРИНА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ПЕРМИТИН ВА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ШИГАПОВА ЭЛЬВИНА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55378C">
        <w:trPr>
          <w:trHeight w:val="320"/>
        </w:trPr>
        <w:tc>
          <w:tcPr>
            <w:tcW w:w="6930" w:type="dxa"/>
            <w:gridSpan w:val="4"/>
            <w:shd w:val="clear" w:color="000000" w:fill="E7E6E6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ЭСТАФЕТА 4 Х 100 М ДЕВ 2001-2002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02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ГРЯЗНОВА ОКСАНА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2002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59,85</w:t>
            </w: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СТРЕЛЬНИКОВА ИРИНА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ГАЛЯМОВА ЛИЯ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ГИЗЗАТУЛЛИНА ЛЕЙСАН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ВИ</w:t>
            </w:r>
          </w:p>
        </w:tc>
      </w:tr>
      <w:tr w:rsidR="006125E0" w:rsidRPr="00A80178" w:rsidTr="0055378C">
        <w:trPr>
          <w:trHeight w:val="320"/>
        </w:trPr>
        <w:tc>
          <w:tcPr>
            <w:tcW w:w="6930" w:type="dxa"/>
            <w:gridSpan w:val="4"/>
            <w:shd w:val="clear" w:color="000000" w:fill="E7E6E6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 xml:space="preserve">ЭСТАФЕТА 4 Х 100 М ДЕВ 2003-2004 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02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ГАРИПОВА АЛИНА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54,93</w:t>
            </w: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МЕЙСНЕР ДА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ЧЕМБОРИСОВА АЛИЯ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МУЛЛАГАЛИМОВА ДИАНА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АМУРСКАЯ АЗАЛИЯ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ГАЛКИН-САМИТОВ АС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МАТВЕЕВА ВИОЛЕТТА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1,00,6</w:t>
            </w: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ЕЛИСЕЕВА АЗАЛИЯ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2003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КАРУЛЛИНА ВАЛЕРИЯ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ГАРИФУЛЛИНА КАМИЛЛА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2004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БАРАНОВА ИРИНА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2006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 w:val="restart"/>
            <w:noWrap/>
            <w:vAlign w:val="center"/>
          </w:tcPr>
          <w:p w:rsidR="006125E0" w:rsidRPr="006846A4" w:rsidRDefault="006125E0" w:rsidP="006846A4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1,05,7</w:t>
            </w: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ОРТИКОВА АЛИНА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ГЕРБУЛОВА ВЕРОНИКА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2007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СДЮСШОР12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ГИМАЕВА ЕИ</w:t>
            </w:r>
          </w:p>
        </w:tc>
      </w:tr>
      <w:tr w:rsidR="006125E0" w:rsidRPr="00A80178" w:rsidTr="0055378C">
        <w:trPr>
          <w:trHeight w:val="320"/>
        </w:trPr>
        <w:tc>
          <w:tcPr>
            <w:tcW w:w="1561" w:type="dxa"/>
            <w:gridSpan w:val="2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827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ИШМУРЗИНА ДИАНА</w:t>
            </w:r>
          </w:p>
        </w:tc>
        <w:tc>
          <w:tcPr>
            <w:tcW w:w="1542" w:type="dxa"/>
            <w:noWrap/>
            <w:vAlign w:val="bottom"/>
          </w:tcPr>
          <w:p w:rsidR="006125E0" w:rsidRPr="006846A4" w:rsidRDefault="006125E0" w:rsidP="006846A4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2005</w:t>
            </w:r>
          </w:p>
        </w:tc>
        <w:tc>
          <w:tcPr>
            <w:tcW w:w="1843" w:type="dxa"/>
            <w:gridSpan w:val="2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ЯР ЧАЛЛЫ</w:t>
            </w:r>
          </w:p>
        </w:tc>
        <w:tc>
          <w:tcPr>
            <w:tcW w:w="1002" w:type="dxa"/>
            <w:vMerge/>
            <w:vAlign w:val="center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254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  <w:tc>
          <w:tcPr>
            <w:tcW w:w="4123" w:type="dxa"/>
            <w:noWrap/>
            <w:vAlign w:val="bottom"/>
          </w:tcPr>
          <w:p w:rsidR="006125E0" w:rsidRPr="006846A4" w:rsidRDefault="006125E0" w:rsidP="006846A4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6846A4">
              <w:rPr>
                <w:rFonts w:ascii="Times New Roman" w:hAnsi="Times New Roman"/>
                <w:color w:val="000000"/>
                <w:lang w:eastAsia="ru-RU"/>
              </w:rPr>
              <w:t>СТАРИКОВ ЮИ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64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Место</w:t>
            </w:r>
          </w:p>
        </w:tc>
        <w:tc>
          <w:tcPr>
            <w:tcW w:w="40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Дата рождения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Забеги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Вып. Разряд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1000 М ВЕТЕРАНЫ 55-59 ЛЕТ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НАБИУЛЛИН АХМАТ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1960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3,29,7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2ЮН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1000 М ВЕТЕРАНЫ 50-54 ГОДА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ГАЛИЕВ РАМИЛЬ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1964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3,57,3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1000 М ВЕТЕРАНЫ 60-64 ГОДА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АБРОСЬКИН АЛЕКСАНДР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1956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4,08,9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1000 М ВЕТЕРАНЫ 65-69 ЛЕТ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ЛЕФЛЕР ЕВГЕНИЙ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1949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4,20,8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b/>
                <w:bCs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b/>
                <w:bCs/>
                <w:color w:val="000000"/>
                <w:lang w:eastAsia="ru-RU"/>
              </w:rPr>
              <w:t>1000 М ВЕТЕРАНЫ 70-79 ЛЕТ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 </w:t>
            </w:r>
          </w:p>
        </w:tc>
      </w:tr>
      <w:tr w:rsidR="006125E0" w:rsidRPr="00A80178" w:rsidTr="0055378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5377" w:type="dxa"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ЛАНДЫШНВ ГРИГОРИЙ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1942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4,49,9</w:t>
            </w:r>
          </w:p>
        </w:tc>
        <w:tc>
          <w:tcPr>
            <w:tcW w:w="1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125E0" w:rsidRPr="0055378C" w:rsidRDefault="006125E0" w:rsidP="0055378C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55378C">
              <w:rPr>
                <w:rFonts w:ascii="Times New Roman" w:hAnsi="Times New Roman"/>
                <w:color w:val="000000"/>
                <w:lang w:eastAsia="ru-RU"/>
              </w:rPr>
              <w:t>БР</w:t>
            </w:r>
          </w:p>
        </w:tc>
      </w:tr>
    </w:tbl>
    <w:p w:rsidR="006125E0" w:rsidRPr="00A617B3" w:rsidRDefault="006125E0" w:rsidP="00166289">
      <w:pPr>
        <w:rPr>
          <w:rFonts w:ascii="Times New Roman" w:hAnsi="Times New Roman"/>
          <w:b/>
        </w:rPr>
      </w:pPr>
    </w:p>
    <w:sectPr w:rsidR="006125E0" w:rsidRPr="00A617B3" w:rsidSect="00F03355">
      <w:headerReference w:type="default" r:id="rId6"/>
      <w:footerReference w:type="default" r:id="rId7"/>
      <w:pgSz w:w="16840" w:h="1190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25E0" w:rsidRDefault="006125E0" w:rsidP="00F03355">
      <w:r>
        <w:separator/>
      </w:r>
    </w:p>
  </w:endnote>
  <w:endnote w:type="continuationSeparator" w:id="0">
    <w:p w:rsidR="006125E0" w:rsidRDefault="006125E0" w:rsidP="00F033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5E0" w:rsidRPr="00166289" w:rsidRDefault="006125E0">
    <w:pPr>
      <w:pStyle w:val="Footer"/>
      <w:rPr>
        <w:rFonts w:ascii="Times New Roman" w:hAnsi="Times New Roman"/>
      </w:rPr>
    </w:pPr>
    <w:r w:rsidRPr="00166289">
      <w:rPr>
        <w:rFonts w:ascii="Times New Roman" w:hAnsi="Times New Roman"/>
      </w:rPr>
      <w:t>Главный судья, судья 1 категории                                            Николаев А.Г.</w:t>
    </w:r>
  </w:p>
  <w:p w:rsidR="006125E0" w:rsidRPr="00166289" w:rsidRDefault="006125E0">
    <w:pPr>
      <w:pStyle w:val="Footer"/>
      <w:rPr>
        <w:rFonts w:ascii="Times New Roman" w:hAnsi="Times New Roman"/>
      </w:rPr>
    </w:pPr>
    <w:r w:rsidRPr="00166289">
      <w:rPr>
        <w:rFonts w:ascii="Times New Roman" w:hAnsi="Times New Roman"/>
      </w:rPr>
      <w:t xml:space="preserve">Главный секретарь, судья 2 категории                                    </w:t>
    </w:r>
    <w:r>
      <w:rPr>
        <w:rFonts w:ascii="Times New Roman" w:hAnsi="Times New Roman"/>
      </w:rPr>
      <w:t xml:space="preserve"> </w:t>
    </w:r>
    <w:r w:rsidRPr="00166289">
      <w:rPr>
        <w:rFonts w:ascii="Times New Roman" w:hAnsi="Times New Roman"/>
      </w:rPr>
      <w:t>Мейснер Д.А.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25E0" w:rsidRDefault="006125E0" w:rsidP="00F03355">
      <w:r>
        <w:separator/>
      </w:r>
    </w:p>
  </w:footnote>
  <w:footnote w:type="continuationSeparator" w:id="0">
    <w:p w:rsidR="006125E0" w:rsidRDefault="006125E0" w:rsidP="00F033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780" w:type="dxa"/>
      <w:tblLook w:val="00A0"/>
    </w:tblPr>
    <w:tblGrid>
      <w:gridCol w:w="14780"/>
    </w:tblGrid>
    <w:tr w:rsidR="006125E0" w:rsidRPr="00A80178" w:rsidTr="004E57A2">
      <w:trPr>
        <w:trHeight w:val="320"/>
      </w:trPr>
      <w:tc>
        <w:tcPr>
          <w:tcW w:w="14780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6125E0" w:rsidRDefault="006125E0" w:rsidP="004E57A2">
          <w:pPr>
            <w:jc w:val="center"/>
            <w:rPr>
              <w:rFonts w:ascii="Times New Roman" w:hAnsi="Times New Roman"/>
              <w:color w:val="000000"/>
              <w:lang w:eastAsia="ru-RU"/>
            </w:rPr>
          </w:pPr>
          <w:r w:rsidRPr="00A617B3">
            <w:rPr>
              <w:rFonts w:ascii="Times New Roman" w:hAnsi="Times New Roman"/>
              <w:color w:val="000000"/>
              <w:lang w:eastAsia="ru-RU"/>
            </w:rPr>
            <w:t>ЧЕМПИОНАТ И ПЕРВЕНСТВО Г.НАБЕРЕЖНЫЕ ЧЕЛНЫ ПО ЛЕГКОЙ АТЛЕТИКЕ СРЕДИ ДЕВУШЕК И ЮНОШЕЙ</w:t>
          </w:r>
        </w:p>
        <w:p w:rsidR="006125E0" w:rsidRPr="00A617B3" w:rsidRDefault="006125E0" w:rsidP="004E57A2">
          <w:pPr>
            <w:jc w:val="center"/>
            <w:rPr>
              <w:rFonts w:ascii="Times New Roman" w:hAnsi="Times New Roman"/>
              <w:color w:val="000000"/>
              <w:lang w:eastAsia="ru-RU"/>
            </w:rPr>
          </w:pPr>
          <w:r w:rsidRPr="00A617B3">
            <w:rPr>
              <w:rFonts w:ascii="Times New Roman" w:hAnsi="Times New Roman"/>
              <w:color w:val="000000"/>
              <w:lang w:eastAsia="ru-RU"/>
            </w:rPr>
            <w:t xml:space="preserve"> (2000 Г.Р И СТ, 2001-2002, 2003-2004)</w:t>
          </w:r>
        </w:p>
      </w:tc>
    </w:tr>
    <w:tr w:rsidR="006125E0" w:rsidRPr="00A80178" w:rsidTr="004E57A2">
      <w:trPr>
        <w:trHeight w:val="320"/>
      </w:trPr>
      <w:tc>
        <w:tcPr>
          <w:tcW w:w="14780" w:type="dxa"/>
          <w:tcBorders>
            <w:top w:val="nil"/>
            <w:left w:val="nil"/>
            <w:bottom w:val="nil"/>
            <w:right w:val="nil"/>
          </w:tcBorders>
          <w:noWrap/>
          <w:vAlign w:val="bottom"/>
        </w:tcPr>
        <w:p w:rsidR="006125E0" w:rsidRPr="00A617B3" w:rsidRDefault="006125E0" w:rsidP="004E57A2">
          <w:pPr>
            <w:jc w:val="center"/>
            <w:rPr>
              <w:rFonts w:ascii="Times New Roman" w:hAnsi="Times New Roman"/>
              <w:color w:val="000000"/>
              <w:lang w:eastAsia="ru-RU"/>
            </w:rPr>
          </w:pPr>
          <w:r w:rsidRPr="00A617B3">
            <w:rPr>
              <w:rFonts w:ascii="Times New Roman" w:hAnsi="Times New Roman"/>
              <w:b/>
              <w:bCs/>
              <w:color w:val="000000"/>
              <w:lang w:eastAsia="ru-RU"/>
            </w:rPr>
            <w:t>ИТОГОВЫЙ ПРОТОКОЛ</w:t>
          </w:r>
        </w:p>
      </w:tc>
    </w:tr>
    <w:tr w:rsidR="006125E0" w:rsidRPr="00A80178" w:rsidTr="004E57A2">
      <w:trPr>
        <w:trHeight w:val="284"/>
      </w:trPr>
      <w:tc>
        <w:tcPr>
          <w:tcW w:w="14780" w:type="dxa"/>
          <w:tcBorders>
            <w:top w:val="nil"/>
            <w:left w:val="nil"/>
            <w:bottom w:val="nil"/>
            <w:right w:val="nil"/>
          </w:tcBorders>
          <w:noWrap/>
          <w:vAlign w:val="bottom"/>
        </w:tcPr>
        <w:p w:rsidR="006125E0" w:rsidRPr="00A617B3" w:rsidRDefault="006125E0" w:rsidP="00EF7DDF">
          <w:pPr>
            <w:jc w:val="right"/>
            <w:rPr>
              <w:rFonts w:ascii="Times New Roman" w:hAnsi="Times New Roman"/>
              <w:b/>
              <w:bCs/>
              <w:color w:val="000000"/>
              <w:lang w:eastAsia="ru-RU"/>
            </w:rPr>
          </w:pPr>
          <w:r>
            <w:rPr>
              <w:rFonts w:ascii="Times New Roman" w:hAnsi="Times New Roman"/>
              <w:b/>
            </w:rPr>
            <w:t>17-19</w:t>
          </w:r>
          <w:r w:rsidRPr="00A617B3">
            <w:rPr>
              <w:rFonts w:ascii="Times New Roman" w:hAnsi="Times New Roman"/>
              <w:b/>
            </w:rPr>
            <w:t xml:space="preserve"> МАЯ 2018 Г </w:t>
          </w:r>
          <w:r>
            <w:rPr>
              <w:rFonts w:ascii="Times New Roman" w:hAnsi="Times New Roman"/>
              <w:b/>
            </w:rPr>
            <w:t xml:space="preserve">                                                        СТАДИОН «СТРОИТЕЛЬ</w:t>
          </w:r>
        </w:p>
      </w:tc>
    </w:tr>
  </w:tbl>
  <w:p w:rsidR="006125E0" w:rsidRDefault="006125E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3355"/>
    <w:rsid w:val="00084343"/>
    <w:rsid w:val="00166289"/>
    <w:rsid w:val="00311582"/>
    <w:rsid w:val="0039265A"/>
    <w:rsid w:val="003C32EB"/>
    <w:rsid w:val="00485055"/>
    <w:rsid w:val="004E57A2"/>
    <w:rsid w:val="0050009B"/>
    <w:rsid w:val="0055378C"/>
    <w:rsid w:val="006125E0"/>
    <w:rsid w:val="006360E4"/>
    <w:rsid w:val="006846A4"/>
    <w:rsid w:val="00697040"/>
    <w:rsid w:val="006A2940"/>
    <w:rsid w:val="00824675"/>
    <w:rsid w:val="00A42E97"/>
    <w:rsid w:val="00A617B3"/>
    <w:rsid w:val="00A65740"/>
    <w:rsid w:val="00A80178"/>
    <w:rsid w:val="00C21404"/>
    <w:rsid w:val="00C274BE"/>
    <w:rsid w:val="00C6496A"/>
    <w:rsid w:val="00E26C77"/>
    <w:rsid w:val="00E93274"/>
    <w:rsid w:val="00EF7DDF"/>
    <w:rsid w:val="00F03355"/>
    <w:rsid w:val="00F82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404"/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335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033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0335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0335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903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76</TotalTime>
  <Pages>21</Pages>
  <Words>3590</Words>
  <Characters>20469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</cp:lastModifiedBy>
  <cp:revision>4</cp:revision>
  <cp:lastPrinted>2018-05-29T13:00:00Z</cp:lastPrinted>
  <dcterms:created xsi:type="dcterms:W3CDTF">2018-05-29T10:14:00Z</dcterms:created>
  <dcterms:modified xsi:type="dcterms:W3CDTF">2018-05-29T13:01:00Z</dcterms:modified>
</cp:coreProperties>
</file>